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48DE" w:rsidRPr="009314C5" w:rsidRDefault="009448DE" w:rsidP="009314C5">
      <w:pPr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/>
          <w:sz w:val="32"/>
          <w:szCs w:val="32"/>
        </w:rPr>
        <w:t>2</w:t>
      </w:r>
    </w:p>
    <w:p w:rsidR="009448DE" w:rsidRPr="009314C5" w:rsidRDefault="009448DE" w:rsidP="009314C5">
      <w:pPr>
        <w:ind w:firstLineChars="200" w:firstLine="672"/>
        <w:jc w:val="center"/>
        <w:rPr>
          <w:rFonts w:ascii="方正小标宋简体" w:eastAsia="方正小标宋简体"/>
          <w:sz w:val="32"/>
          <w:szCs w:val="32"/>
        </w:rPr>
      </w:pPr>
    </w:p>
    <w:p w:rsidR="009448DE" w:rsidRDefault="009448DE" w:rsidP="00C35D17">
      <w:pPr>
        <w:ind w:firstLineChars="200" w:firstLine="840"/>
        <w:jc w:val="center"/>
        <w:rPr>
          <w:rFonts w:ascii="方正小标宋简体" w:eastAsia="方正小标宋简体"/>
          <w:sz w:val="40"/>
          <w:szCs w:val="40"/>
        </w:rPr>
      </w:pPr>
      <w:r>
        <w:rPr>
          <w:rFonts w:ascii="方正小标宋简体" w:eastAsia="方正小标宋简体" w:hint="eastAsia"/>
          <w:sz w:val="40"/>
          <w:szCs w:val="40"/>
        </w:rPr>
        <w:t>个人出入境记录详情单</w:t>
      </w:r>
    </w:p>
    <w:p w:rsidR="009448DE" w:rsidRDefault="009448DE" w:rsidP="00C35D17">
      <w:pPr>
        <w:ind w:firstLineChars="200" w:firstLine="640"/>
        <w:jc w:val="center"/>
        <w:rPr>
          <w:rFonts w:ascii="仿宋_GB2312" w:eastAsia="仿宋_GB2312"/>
          <w:sz w:val="32"/>
          <w:szCs w:val="32"/>
        </w:rPr>
      </w:pPr>
    </w:p>
    <w:p w:rsidR="009448DE" w:rsidRPr="003D56E5" w:rsidRDefault="009448DE" w:rsidP="003D56E5">
      <w:pPr>
        <w:ind w:firstLineChars="200" w:firstLine="643"/>
        <w:jc w:val="left"/>
        <w:rPr>
          <w:rFonts w:ascii="仿宋_GB2312" w:eastAsia="仿宋_GB2312"/>
          <w:b/>
          <w:bCs/>
          <w:sz w:val="32"/>
          <w:szCs w:val="32"/>
        </w:rPr>
      </w:pPr>
      <w:r w:rsidRPr="003D56E5">
        <w:rPr>
          <w:rFonts w:ascii="仿宋_GB2312" w:eastAsia="仿宋_GB2312" w:hint="eastAsia"/>
          <w:b/>
          <w:bCs/>
          <w:sz w:val="32"/>
          <w:szCs w:val="32"/>
        </w:rPr>
        <w:t>办理华侨回国定居审批样式：</w:t>
      </w:r>
    </w:p>
    <w:p w:rsidR="009448DE" w:rsidRDefault="009448DE" w:rsidP="00C35D17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姓名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int="eastAsia"/>
          <w:sz w:val="32"/>
          <w:szCs w:val="32"/>
        </w:rPr>
        <w:t>，护照号为：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　　　　　　　</w:t>
      </w:r>
      <w:r>
        <w:rPr>
          <w:rFonts w:ascii="仿宋_GB2312" w:eastAsia="仿宋_GB2312" w:hint="eastAsia"/>
          <w:sz w:val="32"/>
          <w:szCs w:val="32"/>
        </w:rPr>
        <w:t>，经本人认真核实，我于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int="eastAsia"/>
          <w:sz w:val="32"/>
          <w:szCs w:val="32"/>
        </w:rPr>
        <w:t>日至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int="eastAsia"/>
          <w:sz w:val="32"/>
          <w:szCs w:val="32"/>
        </w:rPr>
        <w:t>日期间有以下出入镜记录：</w:t>
      </w:r>
    </w:p>
    <w:p w:rsidR="009448DE" w:rsidRDefault="009448DE" w:rsidP="00C35D17">
      <w:pPr>
        <w:ind w:firstLineChars="200" w:firstLine="640"/>
        <w:rPr>
          <w:rFonts w:ascii="仿宋_GB2312" w:eastAsia="仿宋_GB2312"/>
          <w:sz w:val="32"/>
          <w:szCs w:val="32"/>
        </w:rPr>
      </w:pPr>
    </w:p>
    <w:tbl>
      <w:tblPr>
        <w:tblW w:w="90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1101"/>
        <w:gridCol w:w="850"/>
        <w:gridCol w:w="851"/>
        <w:gridCol w:w="567"/>
        <w:gridCol w:w="708"/>
        <w:gridCol w:w="709"/>
        <w:gridCol w:w="709"/>
        <w:gridCol w:w="1276"/>
        <w:gridCol w:w="1134"/>
        <w:gridCol w:w="1134"/>
      </w:tblGrid>
      <w:tr w:rsidR="009448DE" w:rsidRPr="00083CCC" w:rsidTr="00083CCC">
        <w:tc>
          <w:tcPr>
            <w:tcW w:w="110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  <w:r w:rsidRPr="00083CCC">
              <w:rPr>
                <w:rFonts w:ascii="仿宋_GB2312" w:eastAsia="仿宋_GB2312" w:hint="eastAsia"/>
                <w:sz w:val="22"/>
                <w:szCs w:val="32"/>
              </w:rPr>
              <w:t>姓名</w:t>
            </w:r>
          </w:p>
        </w:tc>
        <w:tc>
          <w:tcPr>
            <w:tcW w:w="850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  <w:r w:rsidRPr="00083CCC">
              <w:rPr>
                <w:rFonts w:ascii="仿宋_GB2312" w:eastAsia="仿宋_GB2312" w:hint="eastAsia"/>
                <w:sz w:val="22"/>
                <w:szCs w:val="32"/>
              </w:rPr>
              <w:t>出境</w:t>
            </w:r>
            <w:r w:rsidRPr="00083CCC">
              <w:rPr>
                <w:rFonts w:ascii="仿宋_GB2312" w:eastAsia="仿宋_GB2312"/>
                <w:sz w:val="22"/>
                <w:szCs w:val="32"/>
              </w:rPr>
              <w:t>/</w:t>
            </w:r>
            <w:r w:rsidRPr="00083CCC">
              <w:rPr>
                <w:rFonts w:ascii="仿宋_GB2312" w:eastAsia="仿宋_GB2312" w:hint="eastAsia"/>
                <w:sz w:val="22"/>
                <w:szCs w:val="32"/>
              </w:rPr>
              <w:t>入境</w:t>
            </w:r>
          </w:p>
        </w:tc>
        <w:tc>
          <w:tcPr>
            <w:tcW w:w="85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  <w:r w:rsidRPr="00083CCC">
              <w:rPr>
                <w:rFonts w:ascii="仿宋_GB2312" w:eastAsia="仿宋_GB2312" w:hint="eastAsia"/>
                <w:sz w:val="22"/>
                <w:szCs w:val="32"/>
              </w:rPr>
              <w:t>国籍</w:t>
            </w:r>
            <w:r w:rsidRPr="00083CCC">
              <w:rPr>
                <w:rFonts w:ascii="仿宋_GB2312" w:eastAsia="仿宋_GB2312"/>
                <w:sz w:val="22"/>
                <w:szCs w:val="32"/>
              </w:rPr>
              <w:t>/</w:t>
            </w:r>
            <w:r w:rsidRPr="00083CCC">
              <w:rPr>
                <w:rFonts w:ascii="仿宋_GB2312" w:eastAsia="仿宋_GB2312" w:hint="eastAsia"/>
                <w:sz w:val="22"/>
                <w:szCs w:val="32"/>
              </w:rPr>
              <w:t>地区</w:t>
            </w:r>
          </w:p>
        </w:tc>
        <w:tc>
          <w:tcPr>
            <w:tcW w:w="567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  <w:r w:rsidRPr="00083CCC">
              <w:rPr>
                <w:rFonts w:ascii="仿宋_GB2312" w:eastAsia="仿宋_GB2312" w:hint="eastAsia"/>
                <w:sz w:val="22"/>
                <w:szCs w:val="32"/>
              </w:rPr>
              <w:t>性别</w:t>
            </w:r>
          </w:p>
        </w:tc>
        <w:tc>
          <w:tcPr>
            <w:tcW w:w="708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  <w:r w:rsidRPr="00083CCC">
              <w:rPr>
                <w:rFonts w:ascii="仿宋_GB2312" w:eastAsia="仿宋_GB2312" w:hint="eastAsia"/>
                <w:sz w:val="22"/>
                <w:szCs w:val="32"/>
              </w:rPr>
              <w:t>出生日期</w:t>
            </w: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  <w:r w:rsidRPr="00083CCC">
              <w:rPr>
                <w:rFonts w:ascii="仿宋_GB2312" w:eastAsia="仿宋_GB2312" w:hint="eastAsia"/>
                <w:sz w:val="22"/>
                <w:szCs w:val="32"/>
              </w:rPr>
              <w:t>证件名称</w:t>
            </w: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  <w:r w:rsidRPr="00083CCC">
              <w:rPr>
                <w:rFonts w:ascii="仿宋_GB2312" w:eastAsia="仿宋_GB2312" w:hint="eastAsia"/>
                <w:sz w:val="22"/>
                <w:szCs w:val="32"/>
              </w:rPr>
              <w:t>证件号码</w:t>
            </w:r>
          </w:p>
        </w:tc>
        <w:tc>
          <w:tcPr>
            <w:tcW w:w="1276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  <w:r w:rsidRPr="00083CCC">
              <w:rPr>
                <w:rFonts w:ascii="仿宋_GB2312" w:eastAsia="仿宋_GB2312" w:hint="eastAsia"/>
                <w:sz w:val="22"/>
                <w:szCs w:val="32"/>
              </w:rPr>
              <w:t>出入时间（年月日）</w:t>
            </w:r>
          </w:p>
        </w:tc>
        <w:tc>
          <w:tcPr>
            <w:tcW w:w="1134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  <w:r w:rsidRPr="00083CCC">
              <w:rPr>
                <w:rFonts w:ascii="仿宋_GB2312" w:eastAsia="仿宋_GB2312" w:hint="eastAsia"/>
                <w:sz w:val="22"/>
                <w:szCs w:val="32"/>
              </w:rPr>
              <w:t>出入口岸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  <w:r w:rsidRPr="00083CCC">
              <w:rPr>
                <w:rFonts w:ascii="仿宋_GB2312" w:eastAsia="仿宋_GB2312" w:hint="eastAsia"/>
                <w:sz w:val="22"/>
                <w:szCs w:val="32"/>
              </w:rPr>
              <w:t>前往地</w:t>
            </w:r>
            <w:r w:rsidRPr="00083CCC">
              <w:rPr>
                <w:rFonts w:ascii="仿宋_GB2312" w:eastAsia="仿宋_GB2312"/>
                <w:sz w:val="22"/>
                <w:szCs w:val="32"/>
              </w:rPr>
              <w:t>/</w:t>
            </w:r>
            <w:r w:rsidRPr="00083CCC">
              <w:rPr>
                <w:rFonts w:ascii="仿宋_GB2312" w:eastAsia="仿宋_GB2312" w:hint="eastAsia"/>
                <w:sz w:val="22"/>
                <w:szCs w:val="32"/>
              </w:rPr>
              <w:t>出发地</w:t>
            </w:r>
          </w:p>
        </w:tc>
      </w:tr>
      <w:tr w:rsidR="009448DE" w:rsidRPr="00083CCC" w:rsidTr="00083CCC">
        <w:tc>
          <w:tcPr>
            <w:tcW w:w="110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0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567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8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276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</w:tr>
      <w:tr w:rsidR="009448DE" w:rsidRPr="00083CCC" w:rsidTr="00083CCC">
        <w:tc>
          <w:tcPr>
            <w:tcW w:w="110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0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567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8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276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</w:tr>
      <w:tr w:rsidR="009448DE" w:rsidRPr="00083CCC" w:rsidTr="00083CCC">
        <w:tc>
          <w:tcPr>
            <w:tcW w:w="110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0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567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8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276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</w:tr>
      <w:tr w:rsidR="009448DE" w:rsidRPr="00083CCC" w:rsidTr="00083CCC">
        <w:tc>
          <w:tcPr>
            <w:tcW w:w="110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0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567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8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276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</w:tr>
      <w:tr w:rsidR="009448DE" w:rsidRPr="00083CCC" w:rsidTr="00083CCC">
        <w:tc>
          <w:tcPr>
            <w:tcW w:w="110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0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567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8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276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</w:tr>
      <w:tr w:rsidR="009448DE" w:rsidRPr="00083CCC" w:rsidTr="00083CCC">
        <w:tc>
          <w:tcPr>
            <w:tcW w:w="110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0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567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8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276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</w:tr>
      <w:tr w:rsidR="009448DE" w:rsidRPr="00083CCC" w:rsidTr="00083CCC">
        <w:tc>
          <w:tcPr>
            <w:tcW w:w="110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0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567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8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276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</w:tr>
      <w:tr w:rsidR="009448DE" w:rsidRPr="00083CCC" w:rsidTr="00083CCC">
        <w:tc>
          <w:tcPr>
            <w:tcW w:w="110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0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567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8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276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</w:tr>
      <w:tr w:rsidR="009448DE" w:rsidRPr="00083CCC" w:rsidTr="00083CCC">
        <w:tc>
          <w:tcPr>
            <w:tcW w:w="110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0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567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8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276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</w:tr>
      <w:tr w:rsidR="009448DE" w:rsidRPr="00083CCC" w:rsidTr="00083CCC">
        <w:tc>
          <w:tcPr>
            <w:tcW w:w="110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0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567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8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276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</w:tr>
      <w:tr w:rsidR="009448DE" w:rsidRPr="00083CCC" w:rsidTr="00083CCC">
        <w:tc>
          <w:tcPr>
            <w:tcW w:w="110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0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567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8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276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</w:tr>
      <w:tr w:rsidR="009448DE" w:rsidRPr="00083CCC" w:rsidTr="00083CCC">
        <w:tc>
          <w:tcPr>
            <w:tcW w:w="110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0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567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8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276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</w:tr>
      <w:tr w:rsidR="009448DE" w:rsidRPr="00083CCC" w:rsidTr="00083CCC">
        <w:tc>
          <w:tcPr>
            <w:tcW w:w="110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0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567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8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276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</w:tr>
      <w:tr w:rsidR="009448DE" w:rsidRPr="00083CCC" w:rsidTr="00083CCC">
        <w:tc>
          <w:tcPr>
            <w:tcW w:w="110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0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567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8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276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</w:tr>
      <w:tr w:rsidR="009448DE" w:rsidRPr="00083CCC" w:rsidTr="00083CCC">
        <w:tc>
          <w:tcPr>
            <w:tcW w:w="110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0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567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8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276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</w:tr>
      <w:tr w:rsidR="009448DE" w:rsidRPr="00083CCC" w:rsidTr="00083CCC">
        <w:tc>
          <w:tcPr>
            <w:tcW w:w="110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0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567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8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276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</w:tr>
      <w:tr w:rsidR="009448DE" w:rsidRPr="00083CCC" w:rsidTr="00083CCC">
        <w:tc>
          <w:tcPr>
            <w:tcW w:w="110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0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567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8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276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</w:tr>
      <w:tr w:rsidR="009448DE" w:rsidRPr="00083CCC" w:rsidTr="00083CCC">
        <w:tc>
          <w:tcPr>
            <w:tcW w:w="110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0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851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567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8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709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276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9448DE" w:rsidRPr="00083CCC" w:rsidRDefault="009448DE">
            <w:pPr>
              <w:rPr>
                <w:rFonts w:ascii="仿宋_GB2312" w:eastAsia="仿宋_GB2312"/>
                <w:sz w:val="22"/>
                <w:szCs w:val="32"/>
              </w:rPr>
            </w:pPr>
          </w:p>
        </w:tc>
      </w:tr>
    </w:tbl>
    <w:p w:rsidR="009448DE" w:rsidRDefault="009448DE" w:rsidP="00C35D17">
      <w:pPr>
        <w:ind w:firstLineChars="200" w:firstLine="420"/>
        <w:rPr>
          <w:rFonts w:ascii="仿宋_GB2312" w:eastAsia="仿宋_GB2312"/>
          <w:szCs w:val="32"/>
        </w:rPr>
      </w:pPr>
    </w:p>
    <w:p w:rsidR="009448DE" w:rsidRDefault="009448DE" w:rsidP="00C35D17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　　　　　　　　</w:t>
      </w:r>
      <w:r>
        <w:rPr>
          <w:rFonts w:ascii="仿宋_GB2312" w:eastAsia="仿宋_GB2312"/>
          <w:sz w:val="32"/>
          <w:szCs w:val="32"/>
        </w:rPr>
        <w:t xml:space="preserve">          </w:t>
      </w:r>
      <w:r>
        <w:rPr>
          <w:rFonts w:ascii="仿宋_GB2312" w:eastAsia="仿宋_GB2312" w:hint="eastAsia"/>
          <w:sz w:val="32"/>
          <w:szCs w:val="32"/>
        </w:rPr>
        <w:t>申请人：</w:t>
      </w:r>
      <w:r>
        <w:rPr>
          <w:rFonts w:ascii="仿宋_GB2312" w:eastAsia="仿宋_GB2312"/>
          <w:sz w:val="32"/>
          <w:szCs w:val="32"/>
        </w:rPr>
        <w:t xml:space="preserve">       </w:t>
      </w:r>
    </w:p>
    <w:p w:rsidR="009448DE" w:rsidRPr="009314C5" w:rsidRDefault="009448DE" w:rsidP="009314C5">
      <w:pPr>
        <w:ind w:firstLineChars="1500" w:firstLine="48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int="eastAsia"/>
          <w:sz w:val="32"/>
          <w:szCs w:val="32"/>
        </w:rPr>
        <w:t>日</w:t>
      </w:r>
    </w:p>
    <w:sectPr w:rsidR="009448DE" w:rsidRPr="009314C5" w:rsidSect="00BF212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48DE" w:rsidRDefault="009448DE" w:rsidP="00C35D17">
      <w:r>
        <w:separator/>
      </w:r>
    </w:p>
  </w:endnote>
  <w:endnote w:type="continuationSeparator" w:id="0">
    <w:p w:rsidR="009448DE" w:rsidRDefault="009448DE" w:rsidP="00C35D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altName w:val="Malgun Gothic Semilight"/>
    <w:panose1 w:val="02010601030101010101"/>
    <w:charset w:val="86"/>
    <w:family w:val="script"/>
    <w:notTrueType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48DE" w:rsidRDefault="009448DE" w:rsidP="00C35D17">
      <w:r>
        <w:separator/>
      </w:r>
    </w:p>
  </w:footnote>
  <w:footnote w:type="continuationSeparator" w:id="0">
    <w:p w:rsidR="009448DE" w:rsidRDefault="009448DE" w:rsidP="00C35D1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35D17"/>
    <w:rsid w:val="00083CCC"/>
    <w:rsid w:val="0009215B"/>
    <w:rsid w:val="000D394D"/>
    <w:rsid w:val="00105282"/>
    <w:rsid w:val="00105FF5"/>
    <w:rsid w:val="003D56E5"/>
    <w:rsid w:val="00407F92"/>
    <w:rsid w:val="00454BEC"/>
    <w:rsid w:val="009255BE"/>
    <w:rsid w:val="009314C5"/>
    <w:rsid w:val="009448DE"/>
    <w:rsid w:val="0099365E"/>
    <w:rsid w:val="00BF2120"/>
    <w:rsid w:val="00C35D17"/>
    <w:rsid w:val="00C3783E"/>
    <w:rsid w:val="00CC7C85"/>
    <w:rsid w:val="00E63E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5D17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rsid w:val="00C35D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35D17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semiHidden/>
    <w:rsid w:val="00C35D1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35D17"/>
    <w:rPr>
      <w:rFonts w:cs="Times New Roman"/>
      <w:sz w:val="18"/>
      <w:szCs w:val="18"/>
    </w:rPr>
  </w:style>
  <w:style w:type="table" w:styleId="TableGrid">
    <w:name w:val="Table Grid"/>
    <w:basedOn w:val="TableNormal"/>
    <w:uiPriority w:val="99"/>
    <w:rsid w:val="00C35D17"/>
    <w:rPr>
      <w:kern w:val="0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9945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</TotalTime>
  <Pages>1</Pages>
  <Words>58</Words>
  <Characters>335</Characters>
  <Application>Microsoft Office Outlook</Application>
  <DocSecurity>0</DocSecurity>
  <Lines>0</Lines>
  <Paragraphs>0</Paragraphs>
  <ScaleCrop>false</ScaleCrop>
  <Company>微软中国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吴先生</cp:lastModifiedBy>
  <cp:revision>7</cp:revision>
  <dcterms:created xsi:type="dcterms:W3CDTF">2018-07-31T07:18:00Z</dcterms:created>
  <dcterms:modified xsi:type="dcterms:W3CDTF">2021-03-04T03:04:00Z</dcterms:modified>
</cp:coreProperties>
</file>